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90DA" w14:textId="77777777" w:rsidR="000A3619" w:rsidRDefault="000A3619" w:rsidP="000A3619">
      <w:pPr>
        <w:pStyle w:val="Header"/>
        <w:jc w:val="center"/>
        <w:rPr>
          <w:rFonts w:ascii="Arial" w:hAnsi="Arial"/>
          <w:b/>
          <w:spacing w:val="-3"/>
          <w:sz w:val="32"/>
        </w:rPr>
      </w:pPr>
      <w:r>
        <w:rPr>
          <w:rFonts w:ascii="Arial" w:hAnsi="Arial"/>
          <w:b/>
          <w:spacing w:val="-3"/>
          <w:sz w:val="32"/>
        </w:rPr>
        <w:t>AGREEMENT TO SELL PROPERTY</w:t>
      </w:r>
    </w:p>
    <w:p w14:paraId="146C659B" w14:textId="77777777" w:rsidR="000A3619" w:rsidRDefault="000A3619" w:rsidP="000A3619">
      <w:pPr>
        <w:pStyle w:val="Header"/>
        <w:jc w:val="center"/>
        <w:rPr>
          <w:b/>
          <w:sz w:val="32"/>
        </w:rPr>
      </w:pPr>
    </w:p>
    <w:p w14:paraId="1D82BA96" w14:textId="77777777" w:rsidR="000A3619" w:rsidRPr="006362CE" w:rsidRDefault="000A3619" w:rsidP="000A3619">
      <w:pPr>
        <w:tabs>
          <w:tab w:val="left" w:pos="-720"/>
        </w:tabs>
        <w:suppressAutoHyphens/>
        <w:spacing w:line="276" w:lineRule="auto"/>
        <w:jc w:val="both"/>
        <w:rPr>
          <w:rFonts w:ascii="Arial" w:hAnsi="Arial"/>
          <w:spacing w:val="-3"/>
          <w:u w:val="single"/>
        </w:rPr>
      </w:pPr>
      <w:r w:rsidRPr="006362CE">
        <w:rPr>
          <w:rFonts w:ascii="Arial" w:hAnsi="Arial"/>
          <w:spacing w:val="-3"/>
        </w:rPr>
        <w:t>I/We</w:t>
      </w: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 xml:space="preserve">, </w:t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</w:rPr>
        <w:t xml:space="preserve">, hereby acknowledge that </w:t>
      </w: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>I own or have a financial interest in a residence or other real property located at</w:t>
      </w:r>
      <w:r>
        <w:rPr>
          <w:rFonts w:ascii="Arial" w:hAnsi="Arial"/>
          <w:spacing w:val="-3"/>
        </w:rPr>
        <w:t xml:space="preserve">: </w:t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  <w:t>.</w:t>
      </w:r>
    </w:p>
    <w:p w14:paraId="3B3CC6B6" w14:textId="77777777" w:rsidR="000A3619" w:rsidRPr="006362CE" w:rsidRDefault="000A3619" w:rsidP="000A3619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</w:rPr>
      </w:pPr>
    </w:p>
    <w:p w14:paraId="25A01321" w14:textId="77777777" w:rsidR="000A3619" w:rsidRPr="006362CE" w:rsidRDefault="000A3619" w:rsidP="000A3619">
      <w:pPr>
        <w:tabs>
          <w:tab w:val="left" w:pos="-720"/>
        </w:tabs>
        <w:suppressAutoHyphens/>
        <w:spacing w:line="276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t>As a condition of renting s</w:t>
      </w:r>
      <w:r>
        <w:rPr>
          <w:rFonts w:ascii="Arial" w:hAnsi="Arial"/>
          <w:spacing w:val="-3"/>
        </w:rPr>
        <w:t>ubsidized accommodation from a social housing provider</w:t>
      </w:r>
      <w:r w:rsidRPr="006362CE">
        <w:rPr>
          <w:rFonts w:ascii="Arial" w:hAnsi="Arial"/>
          <w:spacing w:val="-3"/>
        </w:rPr>
        <w:t xml:space="preserve">, </w:t>
      </w: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>I agree to sell the above-mentioned prop</w:t>
      </w:r>
      <w:r w:rsidRPr="006362CE">
        <w:rPr>
          <w:rFonts w:ascii="Arial" w:hAnsi="Arial"/>
          <w:spacing w:val="-3"/>
        </w:rPr>
        <w:softHyphen/>
        <w:t xml:space="preserve">erty within six months of the effective date of lease, or sooner, and to promptly report the sale to the said </w:t>
      </w:r>
      <w:r>
        <w:rPr>
          <w:rFonts w:ascii="Arial" w:hAnsi="Arial"/>
          <w:spacing w:val="-3"/>
        </w:rPr>
        <w:t>social housing provider</w:t>
      </w:r>
      <w:r w:rsidRPr="006362CE">
        <w:rPr>
          <w:rFonts w:ascii="Arial" w:hAnsi="Arial"/>
          <w:spacing w:val="-3"/>
        </w:rPr>
        <w:t xml:space="preserve"> in writing within 30 business days of the sale, with supporting documen</w:t>
      </w:r>
      <w:r w:rsidRPr="006362CE">
        <w:rPr>
          <w:rFonts w:ascii="Arial" w:hAnsi="Arial"/>
          <w:spacing w:val="-3"/>
        </w:rPr>
        <w:softHyphen/>
        <w:t>tation indi</w:t>
      </w:r>
      <w:r w:rsidRPr="006362CE">
        <w:rPr>
          <w:rFonts w:ascii="Arial" w:hAnsi="Arial"/>
          <w:spacing w:val="-3"/>
        </w:rPr>
        <w:softHyphen/>
        <w:t>ca</w:t>
      </w:r>
      <w:r w:rsidRPr="006362CE">
        <w:rPr>
          <w:rFonts w:ascii="Arial" w:hAnsi="Arial"/>
          <w:spacing w:val="-3"/>
        </w:rPr>
        <w:softHyphen/>
        <w:t>t</w:t>
      </w:r>
      <w:r w:rsidRPr="006362CE">
        <w:rPr>
          <w:rFonts w:ascii="Arial" w:hAnsi="Arial"/>
          <w:spacing w:val="-3"/>
        </w:rPr>
        <w:softHyphen/>
        <w:t>ing the amount of money realized from the said sale (disbursement papers).</w:t>
      </w:r>
    </w:p>
    <w:p w14:paraId="090A98C2" w14:textId="77777777" w:rsidR="000A3619" w:rsidRPr="006362CE" w:rsidRDefault="000A3619" w:rsidP="000A3619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</w:rPr>
      </w:pPr>
    </w:p>
    <w:p w14:paraId="7692EDB1" w14:textId="77777777" w:rsidR="000A3619" w:rsidRDefault="000A3619" w:rsidP="000A3619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t>Furthermore, I/We agree not to rent the above property prior to selling it.</w:t>
      </w:r>
    </w:p>
    <w:p w14:paraId="7DB5875F" w14:textId="77777777" w:rsidR="000A3619" w:rsidRDefault="000A3619" w:rsidP="000A3619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</w:rPr>
      </w:pPr>
    </w:p>
    <w:p w14:paraId="38175341" w14:textId="77777777" w:rsidR="000A3619" w:rsidRPr="006362CE" w:rsidRDefault="000A3619" w:rsidP="000A3619">
      <w:pPr>
        <w:tabs>
          <w:tab w:val="left" w:pos="-720"/>
        </w:tabs>
        <w:suppressAutoHyphens/>
        <w:spacing w:line="276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 xml:space="preserve">I/We also understand that, until the property is sold, </w:t>
      </w: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 xml:space="preserve">my gross household income used to calculate </w:t>
      </w: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>our rent will include an imputed amount deter</w:t>
      </w:r>
      <w:r w:rsidRPr="006362CE">
        <w:rPr>
          <w:rFonts w:ascii="Arial" w:hAnsi="Arial"/>
          <w:spacing w:val="-3"/>
        </w:rPr>
        <w:softHyphen/>
        <w:t>mined by multiplying the net appraised value of this property by a rate of return set by the Ontario Housing Corpor</w:t>
      </w:r>
      <w:r w:rsidRPr="006362CE">
        <w:rPr>
          <w:rFonts w:ascii="Arial" w:hAnsi="Arial"/>
          <w:spacing w:val="-3"/>
        </w:rPr>
        <w:softHyphen/>
        <w:t>ation.  The current Non-Income Producing Asset Rate is 0%</w:t>
      </w: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>.</w:t>
      </w:r>
    </w:p>
    <w:p w14:paraId="71E1B54F" w14:textId="77777777" w:rsidR="000A3619" w:rsidRPr="006362CE" w:rsidRDefault="000A3619" w:rsidP="000A3619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tab/>
      </w:r>
    </w:p>
    <w:p w14:paraId="7AF58996" w14:textId="77777777" w:rsidR="000A3619" w:rsidRPr="006362CE" w:rsidRDefault="000A3619" w:rsidP="000A3619">
      <w:pPr>
        <w:tabs>
          <w:tab w:val="left" w:pos="-720"/>
        </w:tabs>
        <w:suppressAutoHyphens/>
        <w:spacing w:line="276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>I/We also understand that failure to comply with the above may result in becoming ineligible for subsidized housing</w:t>
      </w: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>.</w:t>
      </w:r>
    </w:p>
    <w:p w14:paraId="38AC434B" w14:textId="77777777" w:rsidR="000A3619" w:rsidRPr="006362CE" w:rsidRDefault="000A3619" w:rsidP="000A3619">
      <w:pPr>
        <w:tabs>
          <w:tab w:val="left" w:pos="-720"/>
        </w:tabs>
        <w:suppressAutoHyphens/>
        <w:jc w:val="both"/>
        <w:rPr>
          <w:rFonts w:ascii="Arial" w:hAnsi="Arial"/>
          <w:spacing w:val="-3"/>
        </w:rPr>
      </w:pPr>
    </w:p>
    <w:p w14:paraId="439E5B34" w14:textId="77777777" w:rsidR="000A3619" w:rsidRPr="006362CE" w:rsidRDefault="000A3619" w:rsidP="000A3619">
      <w:pPr>
        <w:tabs>
          <w:tab w:val="left" w:pos="-720"/>
        </w:tabs>
        <w:suppressAutoHyphens/>
        <w:jc w:val="both"/>
        <w:rPr>
          <w:rFonts w:ascii="Arial" w:hAnsi="Arial"/>
          <w:spacing w:val="-3"/>
        </w:rPr>
      </w:pPr>
    </w:p>
    <w:p w14:paraId="2D1DB441" w14:textId="77777777" w:rsidR="000A3619" w:rsidRPr="006362CE" w:rsidRDefault="000A3619" w:rsidP="000A3619">
      <w:pPr>
        <w:tabs>
          <w:tab w:val="left" w:pos="-720"/>
        </w:tabs>
        <w:suppressAutoHyphens/>
        <w:spacing w:line="276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t xml:space="preserve">Dated at St. Thomas this ____ day of </w:t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</w:r>
      <w:r w:rsidRPr="006362CE">
        <w:rPr>
          <w:rFonts w:ascii="Arial" w:hAnsi="Arial"/>
          <w:spacing w:val="-3"/>
          <w:u w:val="single"/>
        </w:rPr>
        <w:tab/>
        <w:t xml:space="preserve">        </w:t>
      </w:r>
      <w:r w:rsidRPr="006362CE">
        <w:rPr>
          <w:rFonts w:ascii="Arial" w:hAnsi="Arial"/>
          <w:spacing w:val="-3"/>
        </w:rPr>
        <w:t xml:space="preserve"> 20</w:t>
      </w:r>
      <w:r w:rsidRPr="006362CE">
        <w:rPr>
          <w:rFonts w:ascii="Arial" w:hAnsi="Arial"/>
          <w:spacing w:val="-3"/>
          <w:u w:val="single"/>
        </w:rPr>
        <w:t xml:space="preserve">     </w:t>
      </w:r>
      <w:r w:rsidRPr="006362CE">
        <w:rPr>
          <w:rFonts w:ascii="Arial" w:hAnsi="Arial"/>
          <w:spacing w:val="-3"/>
        </w:rPr>
        <w:fldChar w:fldCharType="begin"/>
      </w:r>
      <w:r w:rsidRPr="006362CE">
        <w:rPr>
          <w:rFonts w:ascii="Arial" w:hAnsi="Arial"/>
          <w:spacing w:val="-3"/>
        </w:rPr>
        <w:instrText>fillin "" \d ""</w:instrText>
      </w:r>
      <w:r w:rsidRPr="006362CE">
        <w:rPr>
          <w:rFonts w:ascii="Arial" w:hAnsi="Arial"/>
          <w:spacing w:val="-3"/>
        </w:rPr>
        <w:fldChar w:fldCharType="end"/>
      </w:r>
      <w:r w:rsidRPr="006362CE">
        <w:rPr>
          <w:rFonts w:ascii="Arial" w:hAnsi="Arial"/>
          <w:spacing w:val="-3"/>
        </w:rPr>
        <w:t>.</w:t>
      </w:r>
    </w:p>
    <w:p w14:paraId="6798FDB3" w14:textId="77777777" w:rsidR="000A3619" w:rsidRPr="006362CE" w:rsidRDefault="000A3619" w:rsidP="000A3619">
      <w:pPr>
        <w:tabs>
          <w:tab w:val="left" w:pos="-720"/>
        </w:tabs>
        <w:suppressAutoHyphens/>
        <w:jc w:val="both"/>
        <w:rPr>
          <w:rFonts w:ascii="Arial" w:hAnsi="Arial"/>
          <w:spacing w:val="-3"/>
        </w:rPr>
      </w:pPr>
    </w:p>
    <w:p w14:paraId="73499EEE" w14:textId="77777777" w:rsidR="000A3619" w:rsidRPr="006362CE" w:rsidRDefault="000A3619" w:rsidP="000A3619">
      <w:pPr>
        <w:tabs>
          <w:tab w:val="left" w:pos="-720"/>
        </w:tabs>
        <w:suppressAutoHyphens/>
        <w:jc w:val="both"/>
        <w:rPr>
          <w:rFonts w:ascii="Arial" w:hAnsi="Arial"/>
          <w:spacing w:val="-3"/>
        </w:rPr>
      </w:pPr>
    </w:p>
    <w:p w14:paraId="6A6307AB" w14:textId="77777777" w:rsidR="000A3619" w:rsidRPr="006362CE" w:rsidRDefault="000A3619" w:rsidP="000A3619">
      <w:pPr>
        <w:tabs>
          <w:tab w:val="left" w:pos="-720"/>
        </w:tabs>
        <w:suppressAutoHyphens/>
        <w:jc w:val="both"/>
        <w:rPr>
          <w:rFonts w:ascii="Arial" w:hAnsi="Arial"/>
          <w:spacing w:val="-3"/>
        </w:rPr>
      </w:pPr>
    </w:p>
    <w:p w14:paraId="742A2B05" w14:textId="77777777" w:rsidR="000A3619" w:rsidRPr="006362CE" w:rsidRDefault="000A3619" w:rsidP="000A3619">
      <w:pPr>
        <w:tabs>
          <w:tab w:val="right" w:pos="9360"/>
        </w:tabs>
        <w:suppressAutoHyphens/>
        <w:spacing w:line="276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t>_____________________________</w:t>
      </w:r>
      <w:r w:rsidRPr="006362CE">
        <w:rPr>
          <w:rFonts w:ascii="Arial" w:hAnsi="Arial"/>
          <w:spacing w:val="-3"/>
        </w:rPr>
        <w:tab/>
        <w:t>___________________________</w:t>
      </w:r>
    </w:p>
    <w:p w14:paraId="10C16158" w14:textId="77777777" w:rsidR="000A3619" w:rsidRPr="006362CE" w:rsidRDefault="000A3619" w:rsidP="000A3619">
      <w:pPr>
        <w:tabs>
          <w:tab w:val="right" w:pos="9360"/>
        </w:tabs>
        <w:suppressAutoHyphens/>
        <w:spacing w:line="276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t xml:space="preserve">       </w:t>
      </w:r>
      <w:r>
        <w:rPr>
          <w:rFonts w:ascii="Arial" w:hAnsi="Arial"/>
          <w:spacing w:val="-3"/>
        </w:rPr>
        <w:t xml:space="preserve"> </w:t>
      </w:r>
      <w:r w:rsidRPr="006362CE">
        <w:rPr>
          <w:rFonts w:ascii="Arial" w:hAnsi="Arial"/>
          <w:spacing w:val="-3"/>
        </w:rPr>
        <w:t xml:space="preserve"> Applicant's Signatur</w:t>
      </w:r>
      <w:r>
        <w:rPr>
          <w:rFonts w:ascii="Arial" w:hAnsi="Arial"/>
          <w:spacing w:val="-3"/>
        </w:rPr>
        <w:t xml:space="preserve">e                                                                </w:t>
      </w:r>
      <w:r w:rsidRPr="006362CE">
        <w:rPr>
          <w:rFonts w:ascii="Arial" w:hAnsi="Arial"/>
          <w:spacing w:val="-3"/>
        </w:rPr>
        <w:t xml:space="preserve">Witness' Signature          </w:t>
      </w:r>
    </w:p>
    <w:p w14:paraId="65C030A1" w14:textId="77777777" w:rsidR="000A3619" w:rsidRPr="006362CE" w:rsidRDefault="000A3619" w:rsidP="000A3619">
      <w:pPr>
        <w:tabs>
          <w:tab w:val="left" w:pos="-720"/>
        </w:tabs>
        <w:suppressAutoHyphens/>
        <w:spacing w:line="276" w:lineRule="auto"/>
        <w:jc w:val="both"/>
        <w:rPr>
          <w:rFonts w:ascii="Arial" w:hAnsi="Arial"/>
          <w:spacing w:val="-3"/>
        </w:rPr>
      </w:pPr>
    </w:p>
    <w:p w14:paraId="19166B27" w14:textId="77777777" w:rsidR="000A3619" w:rsidRPr="006362CE" w:rsidRDefault="000A3619" w:rsidP="000A3619">
      <w:pPr>
        <w:tabs>
          <w:tab w:val="right" w:pos="9360"/>
        </w:tabs>
        <w:suppressAutoHyphens/>
        <w:spacing w:line="276" w:lineRule="auto"/>
        <w:jc w:val="both"/>
        <w:rPr>
          <w:rFonts w:ascii="Arial" w:hAnsi="Arial"/>
          <w:spacing w:val="-3"/>
        </w:rPr>
      </w:pPr>
    </w:p>
    <w:p w14:paraId="0C1988C5" w14:textId="77777777" w:rsidR="000A3619" w:rsidRPr="006362CE" w:rsidRDefault="000A3619" w:rsidP="000A3619">
      <w:pPr>
        <w:tabs>
          <w:tab w:val="right" w:pos="9360"/>
        </w:tabs>
        <w:suppressAutoHyphens/>
        <w:spacing w:line="276" w:lineRule="auto"/>
        <w:jc w:val="both"/>
        <w:rPr>
          <w:rFonts w:ascii="Arial" w:hAnsi="Arial"/>
          <w:spacing w:val="-3"/>
        </w:rPr>
      </w:pPr>
      <w:r w:rsidRPr="006362CE">
        <w:rPr>
          <w:rFonts w:ascii="Arial" w:hAnsi="Arial"/>
          <w:spacing w:val="-3"/>
        </w:rPr>
        <w:t>_____________________________</w:t>
      </w:r>
      <w:r w:rsidRPr="006362CE">
        <w:rPr>
          <w:rFonts w:ascii="Arial" w:hAnsi="Arial"/>
          <w:spacing w:val="-3"/>
        </w:rPr>
        <w:tab/>
        <w:t>___________________________</w:t>
      </w:r>
    </w:p>
    <w:p w14:paraId="4AA099A0" w14:textId="77777777" w:rsidR="000A3619" w:rsidRPr="002B268A" w:rsidRDefault="000A3619" w:rsidP="000A3619">
      <w:pPr>
        <w:tabs>
          <w:tab w:val="left" w:pos="-720"/>
        </w:tabs>
        <w:suppressAutoHyphens/>
        <w:spacing w:line="276" w:lineRule="auto"/>
        <w:jc w:val="both"/>
      </w:pPr>
      <w:r w:rsidRPr="006362CE">
        <w:rPr>
          <w:rFonts w:ascii="Arial" w:hAnsi="Arial"/>
          <w:spacing w:val="-3"/>
        </w:rPr>
        <w:t xml:space="preserve">        Applicant's Signature </w:t>
      </w:r>
      <w:r w:rsidRPr="006362CE">
        <w:rPr>
          <w:rFonts w:ascii="Arial" w:hAnsi="Arial"/>
          <w:spacing w:val="-3"/>
        </w:rPr>
        <w:tab/>
      </w:r>
      <w:r w:rsidRPr="006362CE">
        <w:rPr>
          <w:rFonts w:ascii="Arial" w:hAnsi="Arial"/>
          <w:spacing w:val="-3"/>
        </w:rPr>
        <w:tab/>
      </w:r>
      <w:r w:rsidRPr="006362CE">
        <w:rPr>
          <w:rFonts w:ascii="Arial" w:hAnsi="Arial"/>
          <w:spacing w:val="-3"/>
        </w:rPr>
        <w:tab/>
      </w:r>
      <w:r w:rsidRPr="006362CE">
        <w:rPr>
          <w:rFonts w:ascii="Arial" w:hAnsi="Arial"/>
          <w:spacing w:val="-3"/>
        </w:rPr>
        <w:tab/>
      </w:r>
      <w:r w:rsidRPr="006362CE">
        <w:rPr>
          <w:rFonts w:ascii="Arial" w:hAnsi="Arial"/>
          <w:spacing w:val="-3"/>
        </w:rPr>
        <w:tab/>
        <w:t xml:space="preserve">  </w:t>
      </w:r>
      <w:r>
        <w:rPr>
          <w:rFonts w:ascii="Arial" w:hAnsi="Arial"/>
          <w:spacing w:val="-3"/>
        </w:rPr>
        <w:t xml:space="preserve">               </w:t>
      </w:r>
      <w:r w:rsidRPr="006362CE">
        <w:rPr>
          <w:rFonts w:ascii="Arial" w:hAnsi="Arial"/>
          <w:spacing w:val="-3"/>
        </w:rPr>
        <w:t>Witness' Signature</w:t>
      </w:r>
    </w:p>
    <w:p w14:paraId="0535D67D" w14:textId="77777777" w:rsidR="00BA1CDB" w:rsidRPr="00557C71" w:rsidRDefault="00BA1CDB" w:rsidP="00557C71"/>
    <w:sectPr w:rsidR="00BA1CDB" w:rsidRPr="00557C71" w:rsidSect="002B44B0">
      <w:headerReference w:type="default" r:id="rId6"/>
      <w:footerReference w:type="default" r:id="rId7"/>
      <w:pgSz w:w="12240" w:h="15840"/>
      <w:pgMar w:top="1440" w:right="1304" w:bottom="1440" w:left="1304" w:header="294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6DCB" w14:textId="77777777" w:rsidR="00BF380C" w:rsidRDefault="00BF380C" w:rsidP="00C44826">
      <w:r>
        <w:separator/>
      </w:r>
    </w:p>
  </w:endnote>
  <w:endnote w:type="continuationSeparator" w:id="0">
    <w:p w14:paraId="3FE177BE" w14:textId="77777777" w:rsidR="00BF380C" w:rsidRDefault="00BF380C" w:rsidP="00C44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16C13" w14:textId="1A2355AB" w:rsidR="00316FEF" w:rsidRPr="00316FEF" w:rsidRDefault="000C00EE" w:rsidP="00316FEF">
    <w:pPr>
      <w:pStyle w:val="Footer"/>
      <w:jc w:val="center"/>
      <w:rPr>
        <w:rFonts w:ascii="Open Sans" w:hAnsi="Open Sans" w:cs="Open Sans"/>
        <w:color w:val="A32036"/>
        <w:sz w:val="20"/>
        <w:szCs w:val="20"/>
      </w:rPr>
    </w:pPr>
    <w:r>
      <w:rPr>
        <w:rFonts w:ascii="Open Sans" w:hAnsi="Open Sans" w:cs="Open Sans"/>
        <w:color w:val="A32036"/>
        <w:sz w:val="20"/>
        <w:szCs w:val="20"/>
      </w:rPr>
      <w:t>St. Thomas-Elgin Social Services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1C21D" w14:textId="77777777" w:rsidR="00BF380C" w:rsidRDefault="00BF380C" w:rsidP="00C44826">
      <w:r>
        <w:separator/>
      </w:r>
    </w:p>
  </w:footnote>
  <w:footnote w:type="continuationSeparator" w:id="0">
    <w:p w14:paraId="2AC74F2F" w14:textId="77777777" w:rsidR="00BF380C" w:rsidRDefault="00BF380C" w:rsidP="00C44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2672" w14:textId="337C146F" w:rsidR="00DD7388" w:rsidRDefault="000F395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13404E" wp14:editId="5D099DC1">
              <wp:simplePos x="0" y="0"/>
              <wp:positionH relativeFrom="column">
                <wp:posOffset>4058285</wp:posOffset>
              </wp:positionH>
              <wp:positionV relativeFrom="paragraph">
                <wp:posOffset>-805180</wp:posOffset>
              </wp:positionV>
              <wp:extent cx="2520315" cy="39052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031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EA59CE" w14:textId="4362D3B1" w:rsidR="00DD7388" w:rsidRDefault="00DD7388" w:rsidP="00EE3C4B">
                          <w:pPr>
                            <w:ind w:right="28"/>
                            <w:jc w:val="right"/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4"/>
                              <w:kern w:val="22"/>
                              <w:sz w:val="19"/>
                              <w:szCs w:val="19"/>
                            </w:rPr>
                          </w:pPr>
                          <w:r w:rsidRPr="00B10E4E">
                            <w:rPr>
                              <w:rFonts w:ascii="Calibri" w:hAnsi="Calibri" w:cs="Calibri"/>
                              <w:b/>
                              <w:bCs/>
                              <w:color w:val="A60237"/>
                              <w:spacing w:val="4"/>
                              <w:kern w:val="22"/>
                              <w:sz w:val="19"/>
                              <w:szCs w:val="19"/>
                            </w:rPr>
                            <w:t>t.</w:t>
                          </w:r>
                          <w:r w:rsidRPr="00B10E4E"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4"/>
                              <w:kern w:val="22"/>
                              <w:sz w:val="19"/>
                              <w:szCs w:val="19"/>
                            </w:rPr>
                            <w:t xml:space="preserve"> (519) 631.</w:t>
                          </w:r>
                          <w:r w:rsidR="000C00EE"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4"/>
                              <w:kern w:val="22"/>
                              <w:sz w:val="19"/>
                              <w:szCs w:val="19"/>
                            </w:rPr>
                            <w:t>9350</w:t>
                          </w:r>
                          <w:r w:rsidRPr="00B10E4E"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4"/>
                              <w:kern w:val="22"/>
                              <w:sz w:val="19"/>
                              <w:szCs w:val="19"/>
                            </w:rPr>
                            <w:t xml:space="preserve">   </w:t>
                          </w:r>
                          <w:r w:rsidRPr="00B10E4E">
                            <w:rPr>
                              <w:rFonts w:ascii="Calibri" w:hAnsi="Calibri" w:cs="Calibri"/>
                              <w:b/>
                              <w:bCs/>
                              <w:color w:val="A60237"/>
                              <w:spacing w:val="4"/>
                              <w:kern w:val="22"/>
                              <w:sz w:val="19"/>
                              <w:szCs w:val="19"/>
                            </w:rPr>
                            <w:t>f.</w:t>
                          </w:r>
                          <w:r w:rsidRPr="00B10E4E"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4"/>
                              <w:kern w:val="22"/>
                              <w:sz w:val="19"/>
                              <w:szCs w:val="19"/>
                            </w:rPr>
                            <w:t xml:space="preserve"> (519) </w:t>
                          </w:r>
                          <w:r w:rsidR="000C00EE"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4"/>
                              <w:kern w:val="22"/>
                              <w:sz w:val="19"/>
                              <w:szCs w:val="19"/>
                            </w:rPr>
                            <w:t>631.1824</w:t>
                          </w:r>
                        </w:p>
                        <w:p w14:paraId="52168888" w14:textId="01CE05AA" w:rsidR="000F3951" w:rsidRPr="00B10E4E" w:rsidRDefault="000F3951" w:rsidP="00EE3C4B">
                          <w:pPr>
                            <w:ind w:right="28"/>
                            <w:jc w:val="right"/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4"/>
                              <w:kern w:val="22"/>
                              <w:sz w:val="19"/>
                              <w:szCs w:val="19"/>
                            </w:rPr>
                          </w:pPr>
                          <w:r w:rsidRPr="000F3951">
                            <w:rPr>
                              <w:rFonts w:ascii="Calibri" w:hAnsi="Calibri" w:cs="Calibri"/>
                              <w:b/>
                              <w:color w:val="A32035" w:themeColor="background2"/>
                              <w:spacing w:val="4"/>
                              <w:kern w:val="22"/>
                              <w:sz w:val="19"/>
                              <w:szCs w:val="19"/>
                            </w:rPr>
                            <w:t>toll free.</w:t>
                          </w:r>
                          <w:r w:rsidRPr="000F3951">
                            <w:rPr>
                              <w:rFonts w:ascii="Calibri" w:hAnsi="Calibri" w:cs="Calibri"/>
                              <w:bCs/>
                              <w:color w:val="A32035" w:themeColor="background2"/>
                              <w:spacing w:val="4"/>
                              <w:kern w:val="2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4"/>
                              <w:kern w:val="22"/>
                              <w:sz w:val="19"/>
                              <w:szCs w:val="19"/>
                            </w:rPr>
                            <w:t>1-800-265-4362</w:t>
                          </w:r>
                        </w:p>
                        <w:p w14:paraId="2D83E5D1" w14:textId="77777777" w:rsidR="00DD7388" w:rsidRDefault="00DD7388"/>
                      </w:txbxContent>
                    </wps:txbx>
                    <wps:bodyPr rot="0" spcFirstLastPara="0" vertOverflow="overflow" horzOverflow="overflow" vert="horz" wrap="square" lIns="90000" tIns="36000" rIns="90000" bIns="45720" numCol="1" spcCol="0" rtlCol="0" fromWordArt="0" anchor="t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13404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19.55pt;margin-top:-63.4pt;width:198.4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" filled="f" stroked="f">
              <v:textbox inset="2.5mm,1mm,2.5mm">
                <w:txbxContent>
                  <w:p w14:paraId="04EA59CE" w14:textId="4362D3B1" w:rsidR="00DD7388" w:rsidRDefault="00DD7388" w:rsidP="00EE3C4B">
                    <w:pPr>
                      <w:ind w:right="28"/>
                      <w:jc w:val="right"/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4"/>
                        <w:kern w:val="22"/>
                        <w:sz w:val="19"/>
                        <w:szCs w:val="19"/>
                      </w:rPr>
                    </w:pPr>
                    <w:r w:rsidRPr="00B10E4E">
                      <w:rPr>
                        <w:rFonts w:ascii="Calibri" w:hAnsi="Calibri" w:cs="Calibri"/>
                        <w:b/>
                        <w:bCs/>
                        <w:color w:val="A60237"/>
                        <w:spacing w:val="4"/>
                        <w:kern w:val="22"/>
                        <w:sz w:val="19"/>
                        <w:szCs w:val="19"/>
                      </w:rPr>
                      <w:t>t.</w:t>
                    </w:r>
                    <w:r w:rsidRPr="00B10E4E"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4"/>
                        <w:kern w:val="22"/>
                        <w:sz w:val="19"/>
                        <w:szCs w:val="19"/>
                      </w:rPr>
                      <w:t xml:space="preserve"> (519) 631.</w:t>
                    </w:r>
                    <w:r w:rsidR="000C00EE"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4"/>
                        <w:kern w:val="22"/>
                        <w:sz w:val="19"/>
                        <w:szCs w:val="19"/>
                      </w:rPr>
                      <w:t>9350</w:t>
                    </w:r>
                    <w:r w:rsidRPr="00B10E4E"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4"/>
                        <w:kern w:val="22"/>
                        <w:sz w:val="19"/>
                        <w:szCs w:val="19"/>
                      </w:rPr>
                      <w:t xml:space="preserve">   </w:t>
                    </w:r>
                    <w:r w:rsidRPr="00B10E4E">
                      <w:rPr>
                        <w:rFonts w:ascii="Calibri" w:hAnsi="Calibri" w:cs="Calibri"/>
                        <w:b/>
                        <w:bCs/>
                        <w:color w:val="A60237"/>
                        <w:spacing w:val="4"/>
                        <w:kern w:val="22"/>
                        <w:sz w:val="19"/>
                        <w:szCs w:val="19"/>
                      </w:rPr>
                      <w:t>f.</w:t>
                    </w:r>
                    <w:r w:rsidRPr="00B10E4E"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4"/>
                        <w:kern w:val="22"/>
                        <w:sz w:val="19"/>
                        <w:szCs w:val="19"/>
                      </w:rPr>
                      <w:t xml:space="preserve"> (519) </w:t>
                    </w:r>
                    <w:r w:rsidR="000C00EE"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4"/>
                        <w:kern w:val="22"/>
                        <w:sz w:val="19"/>
                        <w:szCs w:val="19"/>
                      </w:rPr>
                      <w:t>631.1824</w:t>
                    </w:r>
                  </w:p>
                  <w:p w14:paraId="52168888" w14:textId="01CE05AA" w:rsidR="000F3951" w:rsidRPr="00B10E4E" w:rsidRDefault="000F3951" w:rsidP="00EE3C4B">
                    <w:pPr>
                      <w:ind w:right="28"/>
                      <w:jc w:val="right"/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4"/>
                        <w:kern w:val="22"/>
                        <w:sz w:val="19"/>
                        <w:szCs w:val="19"/>
                      </w:rPr>
                    </w:pPr>
                    <w:r w:rsidRPr="000F3951">
                      <w:rPr>
                        <w:rFonts w:ascii="Calibri" w:hAnsi="Calibri" w:cs="Calibri"/>
                        <w:b/>
                        <w:color w:val="A32035" w:themeColor="background2"/>
                        <w:spacing w:val="4"/>
                        <w:kern w:val="22"/>
                        <w:sz w:val="19"/>
                        <w:szCs w:val="19"/>
                      </w:rPr>
                      <w:t>toll free.</w:t>
                    </w:r>
                    <w:r w:rsidRPr="000F3951">
                      <w:rPr>
                        <w:rFonts w:ascii="Calibri" w:hAnsi="Calibri" w:cs="Calibri"/>
                        <w:bCs/>
                        <w:color w:val="A32035" w:themeColor="background2"/>
                        <w:spacing w:val="4"/>
                        <w:kern w:val="2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4"/>
                        <w:kern w:val="22"/>
                        <w:sz w:val="19"/>
                        <w:szCs w:val="19"/>
                      </w:rPr>
                      <w:t>1-800-265-4362</w:t>
                    </w:r>
                  </w:p>
                  <w:p w14:paraId="2D83E5D1" w14:textId="77777777" w:rsidR="00DD7388" w:rsidRDefault="00DD7388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45CEBA4" wp14:editId="7BA28FD1">
              <wp:simplePos x="0" y="0"/>
              <wp:positionH relativeFrom="column">
                <wp:posOffset>4213860</wp:posOffset>
              </wp:positionH>
              <wp:positionV relativeFrom="paragraph">
                <wp:posOffset>-495300</wp:posOffset>
              </wp:positionV>
              <wp:extent cx="2368550" cy="385445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855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5AF4DF" w14:textId="3A29CB14" w:rsidR="00DD7388" w:rsidRPr="00B10E4E" w:rsidRDefault="000C00EE" w:rsidP="00917F09">
                          <w:pPr>
                            <w:ind w:right="28"/>
                            <w:jc w:val="right"/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6"/>
                              <w:kern w:val="22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6"/>
                              <w:kern w:val="22"/>
                              <w:sz w:val="19"/>
                              <w:szCs w:val="19"/>
                            </w:rPr>
                            <w:t>230</w:t>
                          </w:r>
                          <w:r w:rsidR="00DD7388" w:rsidRPr="00B10E4E"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6"/>
                              <w:kern w:val="22"/>
                              <w:sz w:val="19"/>
                              <w:szCs w:val="19"/>
                            </w:rPr>
                            <w:t xml:space="preserve"> Talbot St</w:t>
                          </w:r>
                          <w:r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6"/>
                              <w:kern w:val="22"/>
                              <w:sz w:val="19"/>
                              <w:szCs w:val="19"/>
                            </w:rPr>
                            <w:t>reet</w:t>
                          </w:r>
                          <w:r w:rsidR="00DD7388" w:rsidRPr="00B10E4E"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6"/>
                              <w:kern w:val="22"/>
                              <w:sz w:val="19"/>
                              <w:szCs w:val="19"/>
                            </w:rPr>
                            <w:br/>
                            <w:t xml:space="preserve">St. Thomas, Ontario, </w:t>
                          </w:r>
                          <w:r>
                            <w:rPr>
                              <w:rFonts w:ascii="Calibri" w:hAnsi="Calibri" w:cs="Calibri"/>
                              <w:bCs/>
                              <w:color w:val="47515B" w:themeColor="background1" w:themeShade="80"/>
                              <w:spacing w:val="6"/>
                              <w:kern w:val="22"/>
                              <w:sz w:val="19"/>
                              <w:szCs w:val="19"/>
                            </w:rPr>
                            <w:t>N5P 1B2</w:t>
                          </w:r>
                        </w:p>
                        <w:p w14:paraId="6B70FC1B" w14:textId="77777777" w:rsidR="00DD7388" w:rsidRDefault="00DD7388" w:rsidP="00917F09"/>
                      </w:txbxContent>
                    </wps:txbx>
                    <wps:bodyPr rot="0" spcFirstLastPara="0" vertOverflow="overflow" horzOverflow="overflow" vert="horz" wrap="square" lIns="90000" tIns="36000" rIns="90000" bIns="45720" numCol="1" spcCol="0" rtlCol="0" fromWordArt="0" anchor="t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5CEBA4" id="Text Box 5" o:spid="_x0000_s1027" type="#_x0000_t202" style="position:absolute;margin-left:331.8pt;margin-top:-39pt;width:186.5pt;height:3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" filled="f" stroked="f">
              <v:textbox inset="2.5mm,1mm,2.5mm">
                <w:txbxContent>
                  <w:p w14:paraId="7B5AF4DF" w14:textId="3A29CB14" w:rsidR="00DD7388" w:rsidRPr="00B10E4E" w:rsidRDefault="000C00EE" w:rsidP="00917F09">
                    <w:pPr>
                      <w:ind w:right="28"/>
                      <w:jc w:val="right"/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6"/>
                        <w:kern w:val="22"/>
                        <w:sz w:val="19"/>
                        <w:szCs w:val="19"/>
                      </w:rPr>
                    </w:pPr>
                    <w:r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6"/>
                        <w:kern w:val="22"/>
                        <w:sz w:val="19"/>
                        <w:szCs w:val="19"/>
                      </w:rPr>
                      <w:t>230</w:t>
                    </w:r>
                    <w:r w:rsidR="00DD7388" w:rsidRPr="00B10E4E"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6"/>
                        <w:kern w:val="22"/>
                        <w:sz w:val="19"/>
                        <w:szCs w:val="19"/>
                      </w:rPr>
                      <w:t xml:space="preserve"> Talbot St</w:t>
                    </w:r>
                    <w:r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6"/>
                        <w:kern w:val="22"/>
                        <w:sz w:val="19"/>
                        <w:szCs w:val="19"/>
                      </w:rPr>
                      <w:t>reet</w:t>
                    </w:r>
                    <w:r w:rsidR="00DD7388" w:rsidRPr="00B10E4E"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6"/>
                        <w:kern w:val="22"/>
                        <w:sz w:val="19"/>
                        <w:szCs w:val="19"/>
                      </w:rPr>
                      <w:br/>
                      <w:t xml:space="preserve">St. Thomas, Ontario, </w:t>
                    </w:r>
                    <w:r>
                      <w:rPr>
                        <w:rFonts w:ascii="Calibri" w:hAnsi="Calibri" w:cs="Calibri"/>
                        <w:bCs/>
                        <w:color w:val="47515B" w:themeColor="background1" w:themeShade="80"/>
                        <w:spacing w:val="6"/>
                        <w:kern w:val="22"/>
                        <w:sz w:val="19"/>
                        <w:szCs w:val="19"/>
                      </w:rPr>
                      <w:t>N5P 1B2</w:t>
                    </w:r>
                  </w:p>
                  <w:p w14:paraId="6B70FC1B" w14:textId="77777777" w:rsidR="00DD7388" w:rsidRDefault="00DD7388" w:rsidP="00917F09"/>
                </w:txbxContent>
              </v:textbox>
            </v:shape>
          </w:pict>
        </mc:Fallback>
      </mc:AlternateContent>
    </w:r>
    <w:r w:rsidR="000C00EE">
      <w:rPr>
        <w:noProof/>
      </w:rPr>
      <w:drawing>
        <wp:anchor distT="0" distB="0" distL="114300" distR="114300" simplePos="0" relativeHeight="251666432" behindDoc="0" locked="0" layoutInCell="1" allowOverlap="1" wp14:anchorId="49FAF509" wp14:editId="59D29EF2">
          <wp:simplePos x="0" y="0"/>
          <wp:positionH relativeFrom="margin">
            <wp:posOffset>1677035</wp:posOffset>
          </wp:positionH>
          <wp:positionV relativeFrom="margin">
            <wp:posOffset>-1333500</wp:posOffset>
          </wp:positionV>
          <wp:extent cx="1552575" cy="798830"/>
          <wp:effectExtent l="0" t="0" r="9525" b="1270"/>
          <wp:wrapSquare wrapText="bothSides"/>
          <wp:docPr id="20811471" name="Picture 2" descr="A logo with a sun and blue and green colo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1471" name="Picture 2" descr="A logo with a sun and blue and green colo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798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00EE">
      <w:rPr>
        <w:noProof/>
      </w:rPr>
      <w:drawing>
        <wp:anchor distT="0" distB="0" distL="114300" distR="114300" simplePos="0" relativeHeight="251665408" behindDoc="0" locked="0" layoutInCell="1" allowOverlap="1" wp14:anchorId="514CDF84" wp14:editId="0476FE70">
          <wp:simplePos x="0" y="0"/>
          <wp:positionH relativeFrom="margin">
            <wp:posOffset>-456565</wp:posOffset>
          </wp:positionH>
          <wp:positionV relativeFrom="margin">
            <wp:posOffset>-1304290</wp:posOffset>
          </wp:positionV>
          <wp:extent cx="1905000" cy="882650"/>
          <wp:effectExtent l="0" t="0" r="0" b="0"/>
          <wp:wrapSquare wrapText="bothSides"/>
          <wp:docPr id="1101099106" name="Picture 1" descr="A logo with a swirly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099106" name="Picture 1" descr="A logo with a swirly design&#10;&#10;AI-generated content may be incorrect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37"/>
                  <a:stretch/>
                </pic:blipFill>
                <pic:spPr bwMode="auto">
                  <a:xfrm>
                    <a:off x="0" y="0"/>
                    <a:ext cx="1905000" cy="882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00EE">
      <w:rPr>
        <w:noProof/>
      </w:rPr>
      <w:drawing>
        <wp:anchor distT="0" distB="0" distL="114300" distR="114300" simplePos="0" relativeHeight="251664384" behindDoc="1" locked="0" layoutInCell="1" allowOverlap="1" wp14:anchorId="258E3BB4" wp14:editId="6D57772B">
          <wp:simplePos x="0" y="0"/>
          <wp:positionH relativeFrom="page">
            <wp:posOffset>-57150</wp:posOffset>
          </wp:positionH>
          <wp:positionV relativeFrom="page">
            <wp:posOffset>1875790</wp:posOffset>
          </wp:positionV>
          <wp:extent cx="7844790" cy="8095615"/>
          <wp:effectExtent l="0" t="0" r="3810" b="63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IS2000 St. Thomas Letterhead Digital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263"/>
                  <a:stretch/>
                </pic:blipFill>
                <pic:spPr bwMode="auto">
                  <a:xfrm>
                    <a:off x="0" y="0"/>
                    <a:ext cx="7844790" cy="8095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0E4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9F15F" wp14:editId="7B3D9782">
              <wp:simplePos x="0" y="0"/>
              <wp:positionH relativeFrom="column">
                <wp:posOffset>3225800</wp:posOffset>
              </wp:positionH>
              <wp:positionV relativeFrom="paragraph">
                <wp:posOffset>-1064895</wp:posOffset>
              </wp:positionV>
              <wp:extent cx="3353435" cy="33909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3435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AA003" w14:textId="623659FF" w:rsidR="00DD7388" w:rsidRPr="00B10E4E" w:rsidRDefault="000C00EE" w:rsidP="00FC6DA6">
                          <w:pPr>
                            <w:ind w:right="28"/>
                            <w:jc w:val="right"/>
                            <w:rPr>
                              <w:rFonts w:ascii="Open Sans" w:hAnsi="Open Sans" w:cs="Open Sans"/>
                              <w:bCs/>
                              <w:color w:val="A60237"/>
                              <w:spacing w:val="20"/>
                              <w:kern w:val="22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Open Sans" w:hAnsi="Open Sans" w:cs="Open Sans"/>
                              <w:bCs/>
                              <w:color w:val="A60237"/>
                              <w:spacing w:val="20"/>
                              <w:kern w:val="22"/>
                              <w:sz w:val="22"/>
                              <w:szCs w:val="22"/>
                            </w:rPr>
                            <w:t>ST. THOMAS-ELGIN SOCIAL SERVICES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36000" rIns="90000" bIns="45720" numCol="1" spcCol="0" rtlCol="0" fromWordArt="0" anchor="t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C9F15F" id="Text Box 2" o:spid="_x0000_s1028" type="#_x0000_t202" style="position:absolute;margin-left:254pt;margin-top:-83.85pt;width:264.05pt;height:2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" filled="f" stroked="f">
              <v:textbox inset="2.5mm,1mm,2.5mm">
                <w:txbxContent>
                  <w:p w14:paraId="3EBAA003" w14:textId="623659FF" w:rsidR="00DD7388" w:rsidRPr="00B10E4E" w:rsidRDefault="000C00EE" w:rsidP="00FC6DA6">
                    <w:pPr>
                      <w:ind w:right="28"/>
                      <w:jc w:val="right"/>
                      <w:rPr>
                        <w:rFonts w:ascii="Open Sans" w:hAnsi="Open Sans" w:cs="Open Sans"/>
                        <w:bCs/>
                        <w:color w:val="A60237"/>
                        <w:spacing w:val="20"/>
                        <w:kern w:val="22"/>
                        <w:sz w:val="22"/>
                        <w:szCs w:val="22"/>
                      </w:rPr>
                    </w:pPr>
                    <w:r>
                      <w:rPr>
                        <w:rFonts w:ascii="Open Sans" w:hAnsi="Open Sans" w:cs="Open Sans"/>
                        <w:bCs/>
                        <w:color w:val="A60237"/>
                        <w:spacing w:val="20"/>
                        <w:kern w:val="22"/>
                        <w:sz w:val="22"/>
                        <w:szCs w:val="22"/>
                      </w:rPr>
                      <w:t>ST. THOMAS-ELGIN SOCIAL SERVICES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EE"/>
    <w:rsid w:val="00013F0D"/>
    <w:rsid w:val="000202E5"/>
    <w:rsid w:val="000A3619"/>
    <w:rsid w:val="000B2DFF"/>
    <w:rsid w:val="000C00EE"/>
    <w:rsid w:val="000E595C"/>
    <w:rsid w:val="000F3951"/>
    <w:rsid w:val="00115E79"/>
    <w:rsid w:val="00123F5C"/>
    <w:rsid w:val="001A50AC"/>
    <w:rsid w:val="001D0CB9"/>
    <w:rsid w:val="002357A7"/>
    <w:rsid w:val="002B44B0"/>
    <w:rsid w:val="002D0CEC"/>
    <w:rsid w:val="002D50EC"/>
    <w:rsid w:val="00316FEF"/>
    <w:rsid w:val="003B6D31"/>
    <w:rsid w:val="003E5374"/>
    <w:rsid w:val="003E54CD"/>
    <w:rsid w:val="003E5FF2"/>
    <w:rsid w:val="003F5DFA"/>
    <w:rsid w:val="00410B01"/>
    <w:rsid w:val="004261CD"/>
    <w:rsid w:val="00474860"/>
    <w:rsid w:val="00483080"/>
    <w:rsid w:val="004A17DC"/>
    <w:rsid w:val="004D5D21"/>
    <w:rsid w:val="004F4FFB"/>
    <w:rsid w:val="00533598"/>
    <w:rsid w:val="005520B2"/>
    <w:rsid w:val="00557C71"/>
    <w:rsid w:val="00582E1D"/>
    <w:rsid w:val="00586708"/>
    <w:rsid w:val="005971E2"/>
    <w:rsid w:val="005B70C4"/>
    <w:rsid w:val="00616146"/>
    <w:rsid w:val="00630CAD"/>
    <w:rsid w:val="006328E8"/>
    <w:rsid w:val="00662D8D"/>
    <w:rsid w:val="006B3277"/>
    <w:rsid w:val="006B5103"/>
    <w:rsid w:val="006C1C0A"/>
    <w:rsid w:val="006E1ACB"/>
    <w:rsid w:val="00773645"/>
    <w:rsid w:val="007B0DA9"/>
    <w:rsid w:val="007C3EF4"/>
    <w:rsid w:val="00811562"/>
    <w:rsid w:val="008A6D51"/>
    <w:rsid w:val="008B7541"/>
    <w:rsid w:val="008D4F0F"/>
    <w:rsid w:val="0091403A"/>
    <w:rsid w:val="00917F09"/>
    <w:rsid w:val="009471E2"/>
    <w:rsid w:val="00950E4F"/>
    <w:rsid w:val="0095697D"/>
    <w:rsid w:val="00983DAE"/>
    <w:rsid w:val="009A0969"/>
    <w:rsid w:val="009A1D19"/>
    <w:rsid w:val="009D35EF"/>
    <w:rsid w:val="009D7A95"/>
    <w:rsid w:val="009E187E"/>
    <w:rsid w:val="00AB04EB"/>
    <w:rsid w:val="00AB13B7"/>
    <w:rsid w:val="00B10E4E"/>
    <w:rsid w:val="00B138CF"/>
    <w:rsid w:val="00B2632D"/>
    <w:rsid w:val="00B40930"/>
    <w:rsid w:val="00B940A3"/>
    <w:rsid w:val="00BA1CDB"/>
    <w:rsid w:val="00BF1070"/>
    <w:rsid w:val="00BF380C"/>
    <w:rsid w:val="00C44826"/>
    <w:rsid w:val="00C72318"/>
    <w:rsid w:val="00CA76BA"/>
    <w:rsid w:val="00CD4058"/>
    <w:rsid w:val="00CE3858"/>
    <w:rsid w:val="00CE3A1C"/>
    <w:rsid w:val="00D977B1"/>
    <w:rsid w:val="00DD7388"/>
    <w:rsid w:val="00DE2F39"/>
    <w:rsid w:val="00DE4D39"/>
    <w:rsid w:val="00DF6A45"/>
    <w:rsid w:val="00E638A2"/>
    <w:rsid w:val="00E66896"/>
    <w:rsid w:val="00EA73E8"/>
    <w:rsid w:val="00EC7584"/>
    <w:rsid w:val="00EE3C4B"/>
    <w:rsid w:val="00F27AD9"/>
    <w:rsid w:val="00F43433"/>
    <w:rsid w:val="00F71163"/>
    <w:rsid w:val="00F85189"/>
    <w:rsid w:val="00F95BC3"/>
    <w:rsid w:val="00FC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2A49A"/>
  <w15:docId w15:val="{F15E7BA8-5BFA-4659-8E50-D3B79250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D5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4826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44826"/>
  </w:style>
  <w:style w:type="paragraph" w:styleId="Footer">
    <w:name w:val="footer"/>
    <w:basedOn w:val="Normal"/>
    <w:link w:val="FooterChar"/>
    <w:uiPriority w:val="99"/>
    <w:unhideWhenUsed/>
    <w:rsid w:val="00C44826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44826"/>
  </w:style>
  <w:style w:type="paragraph" w:styleId="ListParagraph">
    <w:name w:val="List Paragraph"/>
    <w:basedOn w:val="Normal"/>
    <w:uiPriority w:val="34"/>
    <w:qFormat/>
    <w:rsid w:val="00CD4058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5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PUBLIC-City%20Manager\Communications\City%20of%20St.%20Thomas%20Branding%20Templates\2025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City of St Thomas Branding">
      <a:dk1>
        <a:srgbClr val="323E48"/>
      </a:dk1>
      <a:lt1>
        <a:srgbClr val="97A3AE"/>
      </a:lt1>
      <a:dk2>
        <a:srgbClr val="592E2C"/>
      </a:dk2>
      <a:lt2>
        <a:srgbClr val="A32035"/>
      </a:lt2>
      <a:accent1>
        <a:srgbClr val="FF5100"/>
      </a:accent1>
      <a:accent2>
        <a:srgbClr val="FFC557"/>
      </a:accent2>
      <a:accent3>
        <a:srgbClr val="758592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City of St. Thomas Branding">
      <a:majorFont>
        <a:latin typeface="Avenir Next LT Pro Demi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2025 Letterhead Template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Graves, Andrea</dc:creator>
  <cp:lastModifiedBy>Jackson, Laurie</cp:lastModifiedBy>
  <cp:revision>2</cp:revision>
  <cp:lastPrinted>2017-12-21T15:42:00Z</cp:lastPrinted>
  <dcterms:created xsi:type="dcterms:W3CDTF">2025-08-13T18:05:00Z</dcterms:created>
  <dcterms:modified xsi:type="dcterms:W3CDTF">2025-08-13T18:05:00Z</dcterms:modified>
</cp:coreProperties>
</file>